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9B83F" w14:textId="6497B94F" w:rsidR="00205E7B" w:rsidRDefault="00C4089C">
      <w:pPr>
        <w:rPr>
          <w:sz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25FC16" wp14:editId="24A0BD47">
                <wp:simplePos x="0" y="0"/>
                <wp:positionH relativeFrom="column">
                  <wp:posOffset>333375</wp:posOffset>
                </wp:positionH>
                <wp:positionV relativeFrom="paragraph">
                  <wp:posOffset>1314450</wp:posOffset>
                </wp:positionV>
                <wp:extent cx="2066925" cy="869950"/>
                <wp:effectExtent l="0" t="0" r="15875" b="19050"/>
                <wp:wrapSquare wrapText="bothSides"/>
                <wp:docPr id="4" name="テキス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2D37C4" w14:textId="53D39561" w:rsidR="009948D9" w:rsidRPr="00F63BFE" w:rsidRDefault="009948D9" w:rsidP="009948D9">
                            <w:pPr>
                              <w:spacing w:line="360" w:lineRule="auto"/>
                              <w:jc w:val="center"/>
                              <w:rPr>
                                <w:rFonts w:ascii="小塚明朝 Pro R" w:eastAsia="小塚明朝 Pro R" w:hAnsi="小塚明朝 Pro R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63BFE">
                              <w:rPr>
                                <w:rFonts w:ascii="小塚明朝 Pro R" w:eastAsia="小塚明朝 Pro R" w:hAnsi="小塚明朝 Pro R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私たちは○月○日に結婚しました</w:t>
                            </w:r>
                          </w:p>
                          <w:p w14:paraId="06C147AD" w14:textId="5743FCEE" w:rsidR="009948D9" w:rsidRPr="00F63BFE" w:rsidRDefault="009948D9" w:rsidP="009948D9">
                            <w:pPr>
                              <w:spacing w:line="360" w:lineRule="auto"/>
                              <w:jc w:val="center"/>
                              <w:rPr>
                                <w:rFonts w:ascii="小塚明朝 Pro R" w:eastAsia="小塚明朝 Pro R" w:hAnsi="小塚明朝 Pro R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63BFE">
                              <w:rPr>
                                <w:rFonts w:ascii="小塚明朝 Pro R" w:eastAsia="小塚明朝 Pro R" w:hAnsi="小塚明朝 Pro R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これからはふたりで力を合わせて</w:t>
                            </w:r>
                          </w:p>
                          <w:p w14:paraId="3FE779C9" w14:textId="6A3E5A50" w:rsidR="009948D9" w:rsidRPr="00F63BFE" w:rsidRDefault="009948D9" w:rsidP="009948D9">
                            <w:pPr>
                              <w:spacing w:line="360" w:lineRule="auto"/>
                              <w:jc w:val="center"/>
                              <w:rPr>
                                <w:rFonts w:ascii="小塚明朝 Pro R" w:eastAsia="小塚明朝 Pro R" w:hAnsi="小塚明朝 Pro R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63BFE">
                              <w:rPr>
                                <w:rFonts w:ascii="小塚明朝 Pro R" w:eastAsia="小塚明朝 Pro R" w:hAnsi="小塚明朝 Pro R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楽しい家庭を築いていきたいと思います</w:t>
                            </w:r>
                          </w:p>
                          <w:p w14:paraId="2E37E7DE" w14:textId="3FC9B046" w:rsidR="009948D9" w:rsidRPr="00F63BFE" w:rsidRDefault="009948D9" w:rsidP="009948D9">
                            <w:pPr>
                              <w:spacing w:line="360" w:lineRule="auto"/>
                              <w:jc w:val="center"/>
                              <w:rPr>
                                <w:rFonts w:ascii="小塚明朝 Pro R" w:eastAsia="小塚明朝 Pro R" w:hAnsi="小塚明朝 Pro R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63BFE">
                              <w:rPr>
                                <w:rFonts w:ascii="小塚明朝 Pro R" w:eastAsia="小塚明朝 Pro R" w:hAnsi="小塚明朝 Pro R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今後ともよろしくお願いいたします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26.25pt;margin-top:103.5pt;width:162.75pt;height:6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" filled="f" stroked="f">
                <v:path arrowok="t"/>
                <v:textbox inset="0,0,0,0">
                  <w:txbxContent>
                    <w:p w14:paraId="692D37C4" w14:textId="53D39561" w:rsidR="009948D9" w:rsidRPr="00F63BFE" w:rsidRDefault="009948D9" w:rsidP="009948D9">
                      <w:pPr>
                        <w:spacing w:line="360" w:lineRule="auto"/>
                        <w:jc w:val="center"/>
                        <w:rPr>
                          <w:rFonts w:ascii="小塚明朝 Pro R" w:eastAsia="小塚明朝 Pro R" w:hAnsi="小塚明朝 Pro R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F63BFE">
                        <w:rPr>
                          <w:rFonts w:ascii="小塚明朝 Pro R" w:eastAsia="小塚明朝 Pro R" w:hAnsi="小塚明朝 Pro R" w:cstheme="majorHAnsi"/>
                          <w:color w:val="000000" w:themeColor="text1"/>
                          <w:sz w:val="18"/>
                          <w:szCs w:val="18"/>
                        </w:rPr>
                        <w:t>私たちは○月○日に結婚しました</w:t>
                      </w:r>
                    </w:p>
                    <w:p w14:paraId="06C147AD" w14:textId="5743FCEE" w:rsidR="009948D9" w:rsidRPr="00F63BFE" w:rsidRDefault="009948D9" w:rsidP="009948D9">
                      <w:pPr>
                        <w:spacing w:line="360" w:lineRule="auto"/>
                        <w:jc w:val="center"/>
                        <w:rPr>
                          <w:rFonts w:ascii="小塚明朝 Pro R" w:eastAsia="小塚明朝 Pro R" w:hAnsi="小塚明朝 Pro R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F63BFE">
                        <w:rPr>
                          <w:rFonts w:ascii="小塚明朝 Pro R" w:eastAsia="小塚明朝 Pro R" w:hAnsi="小塚明朝 Pro R" w:cstheme="majorHAnsi"/>
                          <w:color w:val="000000" w:themeColor="text1"/>
                          <w:sz w:val="18"/>
                          <w:szCs w:val="18"/>
                        </w:rPr>
                        <w:t>これからはふたりで力を合わせて</w:t>
                      </w:r>
                    </w:p>
                    <w:p w14:paraId="3FE779C9" w14:textId="6A3E5A50" w:rsidR="009948D9" w:rsidRPr="00F63BFE" w:rsidRDefault="009948D9" w:rsidP="009948D9">
                      <w:pPr>
                        <w:spacing w:line="360" w:lineRule="auto"/>
                        <w:jc w:val="center"/>
                        <w:rPr>
                          <w:rFonts w:ascii="小塚明朝 Pro R" w:eastAsia="小塚明朝 Pro R" w:hAnsi="小塚明朝 Pro R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F63BFE">
                        <w:rPr>
                          <w:rFonts w:ascii="小塚明朝 Pro R" w:eastAsia="小塚明朝 Pro R" w:hAnsi="小塚明朝 Pro R" w:cstheme="majorHAnsi"/>
                          <w:color w:val="000000" w:themeColor="text1"/>
                          <w:sz w:val="18"/>
                          <w:szCs w:val="18"/>
                        </w:rPr>
                        <w:t>楽しい家庭を築いていきたいと思います</w:t>
                      </w:r>
                    </w:p>
                    <w:p w14:paraId="2E37E7DE" w14:textId="3FC9B046" w:rsidR="009948D9" w:rsidRPr="00F63BFE" w:rsidRDefault="009948D9" w:rsidP="009948D9">
                      <w:pPr>
                        <w:spacing w:line="360" w:lineRule="auto"/>
                        <w:jc w:val="center"/>
                        <w:rPr>
                          <w:rFonts w:ascii="小塚明朝 Pro R" w:eastAsia="小塚明朝 Pro R" w:hAnsi="小塚明朝 Pro R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F63BFE">
                        <w:rPr>
                          <w:rFonts w:ascii="小塚明朝 Pro R" w:eastAsia="小塚明朝 Pro R" w:hAnsi="小塚明朝 Pro R" w:cstheme="majorHAnsi"/>
                          <w:color w:val="000000" w:themeColor="text1"/>
                          <w:sz w:val="18"/>
                          <w:szCs w:val="18"/>
                        </w:rPr>
                        <w:t>今後ともよろしくお願いいたします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AE31B3" wp14:editId="3D0E9222">
                <wp:simplePos x="0" y="0"/>
                <wp:positionH relativeFrom="column">
                  <wp:posOffset>400050</wp:posOffset>
                </wp:positionH>
                <wp:positionV relativeFrom="paragraph">
                  <wp:posOffset>2641600</wp:posOffset>
                </wp:positionV>
                <wp:extent cx="1933575" cy="184150"/>
                <wp:effectExtent l="0" t="0" r="22225" b="19050"/>
                <wp:wrapSquare wrapText="bothSides"/>
                <wp:docPr id="6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5BF660" w14:textId="77777777" w:rsidR="009948D9" w:rsidRPr="00F63BFE" w:rsidRDefault="009948D9" w:rsidP="00F63BFE">
                            <w:pPr>
                              <w:jc w:val="center"/>
                              <w:rPr>
                                <w:rFonts w:ascii="小塚明朝 Pro R" w:eastAsia="小塚明朝 Pro R" w:hAnsi="小塚明朝 Pro 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63BFE">
                              <w:rPr>
                                <w:rFonts w:ascii="小塚明朝 Pro R" w:eastAsia="小塚明朝 Pro R" w:hAnsi="小塚明朝 Pro R" w:hint="eastAsia"/>
                                <w:color w:val="000000"/>
                                <w:sz w:val="20"/>
                                <w:szCs w:val="20"/>
                              </w:rPr>
                              <w:t>山田　孝明・好美（旧姓  鈴木）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27" type="#_x0000_t202" style="position:absolute;left:0;text-align:left;margin-left:31.5pt;margin-top:208pt;width:152.25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" filled="f" stroked="f">
                <v:path arrowok="t"/>
                <v:textbox inset="0,0,0,0">
                  <w:txbxContent>
                    <w:p w14:paraId="0D5BF660" w14:textId="77777777" w:rsidR="009948D9" w:rsidRPr="00F63BFE" w:rsidRDefault="009948D9" w:rsidP="00F63BFE">
                      <w:pPr>
                        <w:jc w:val="center"/>
                        <w:rPr>
                          <w:rFonts w:ascii="小塚明朝 Pro R" w:eastAsia="小塚明朝 Pro R" w:hAnsi="小塚明朝 Pro R"/>
                          <w:color w:val="000000"/>
                          <w:sz w:val="20"/>
                          <w:szCs w:val="20"/>
                        </w:rPr>
                      </w:pPr>
                      <w:r w:rsidRPr="00F63BFE">
                        <w:rPr>
                          <w:rFonts w:ascii="小塚明朝 Pro R" w:eastAsia="小塚明朝 Pro R" w:hAnsi="小塚明朝 Pro R" w:hint="eastAsia"/>
                          <w:color w:val="000000"/>
                          <w:sz w:val="20"/>
                          <w:szCs w:val="20"/>
                        </w:rPr>
                        <w:t>山田　孝明・好美（旧姓  鈴木）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313976" wp14:editId="2BACF0DB">
                <wp:simplePos x="0" y="0"/>
                <wp:positionH relativeFrom="column">
                  <wp:posOffset>300355</wp:posOffset>
                </wp:positionH>
                <wp:positionV relativeFrom="paragraph">
                  <wp:posOffset>2266950</wp:posOffset>
                </wp:positionV>
                <wp:extent cx="2133600" cy="342900"/>
                <wp:effectExtent l="0" t="0" r="0" b="12700"/>
                <wp:wrapSquare wrapText="bothSides"/>
                <wp:docPr id="5" name="テキス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7CA35B" w14:textId="77777777" w:rsidR="009948D9" w:rsidRPr="00F63BFE" w:rsidRDefault="009948D9" w:rsidP="00F63BFE">
                            <w:pPr>
                              <w:jc w:val="center"/>
                              <w:rPr>
                                <w:rFonts w:ascii="小塚明朝 Pro R" w:eastAsia="小塚明朝 Pro R" w:hAnsi="小塚明朝 Pro R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F63BFE">
                              <w:rPr>
                                <w:rFonts w:ascii="小塚明朝 Pro R" w:eastAsia="小塚明朝 Pro R" w:hAnsi="小塚明朝 Pro R" w:hint="eastAsia"/>
                                <w:color w:val="000000"/>
                                <w:sz w:val="14"/>
                                <w:szCs w:val="14"/>
                              </w:rPr>
                              <w:t>〒１２３-４５６７</w:t>
                            </w:r>
                          </w:p>
                          <w:p w14:paraId="4393B0AD" w14:textId="77777777" w:rsidR="009948D9" w:rsidRPr="00F63BFE" w:rsidRDefault="009948D9" w:rsidP="00F63BFE">
                            <w:pPr>
                              <w:jc w:val="center"/>
                              <w:rPr>
                                <w:rFonts w:ascii="小塚明朝 Pro R" w:eastAsia="小塚明朝 Pro R" w:hAnsi="小塚明朝 Pro R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F63BFE">
                              <w:rPr>
                                <w:rFonts w:ascii="小塚明朝 Pro R" w:eastAsia="小塚明朝 Pro R" w:hAnsi="小塚明朝 Pro R" w:hint="eastAsia"/>
                                <w:color w:val="000000"/>
                                <w:sz w:val="14"/>
                                <w:szCs w:val="14"/>
                              </w:rPr>
                              <w:t>鹿児島県鹿児島市薩摩２丁目１２番３号</w:t>
                            </w:r>
                          </w:p>
                          <w:p w14:paraId="13EDB5CA" w14:textId="77777777" w:rsidR="009948D9" w:rsidRPr="00F63BFE" w:rsidRDefault="009948D9" w:rsidP="00F63BFE">
                            <w:pPr>
                              <w:jc w:val="center"/>
                              <w:rPr>
                                <w:rFonts w:ascii="小塚明朝 Pro R" w:eastAsia="小塚明朝 Pro R" w:hAnsi="小塚明朝 Pro R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F63BFE">
                              <w:rPr>
                                <w:rFonts w:ascii="小塚明朝 Pro R" w:eastAsia="小塚明朝 Pro R" w:hAnsi="小塚明朝 Pro R" w:hint="eastAsia"/>
                                <w:color w:val="000000"/>
                                <w:sz w:val="14"/>
                                <w:szCs w:val="14"/>
                              </w:rPr>
                              <w:t>ラピスラズリマンション１０２号室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28" type="#_x0000_t202" style="position:absolute;left:0;text-align:left;margin-left:23.65pt;margin-top:178.5pt;width:16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" filled="f" stroked="f">
                <v:path arrowok="t"/>
                <v:textbox inset="0,0,0,0">
                  <w:txbxContent>
                    <w:p w14:paraId="377CA35B" w14:textId="77777777" w:rsidR="009948D9" w:rsidRPr="00F63BFE" w:rsidRDefault="009948D9" w:rsidP="00F63BFE">
                      <w:pPr>
                        <w:jc w:val="center"/>
                        <w:rPr>
                          <w:rFonts w:ascii="小塚明朝 Pro R" w:eastAsia="小塚明朝 Pro R" w:hAnsi="小塚明朝 Pro R"/>
                          <w:color w:val="000000"/>
                          <w:sz w:val="14"/>
                          <w:szCs w:val="14"/>
                        </w:rPr>
                      </w:pPr>
                      <w:r w:rsidRPr="00F63BFE">
                        <w:rPr>
                          <w:rFonts w:ascii="小塚明朝 Pro R" w:eastAsia="小塚明朝 Pro R" w:hAnsi="小塚明朝 Pro R" w:hint="eastAsia"/>
                          <w:color w:val="000000"/>
                          <w:sz w:val="14"/>
                          <w:szCs w:val="14"/>
                        </w:rPr>
                        <w:t>〒１２３-４５６７</w:t>
                      </w:r>
                    </w:p>
                    <w:p w14:paraId="4393B0AD" w14:textId="77777777" w:rsidR="009948D9" w:rsidRPr="00F63BFE" w:rsidRDefault="009948D9" w:rsidP="00F63BFE">
                      <w:pPr>
                        <w:jc w:val="center"/>
                        <w:rPr>
                          <w:rFonts w:ascii="小塚明朝 Pro R" w:eastAsia="小塚明朝 Pro R" w:hAnsi="小塚明朝 Pro R"/>
                          <w:color w:val="000000"/>
                          <w:sz w:val="14"/>
                          <w:szCs w:val="14"/>
                        </w:rPr>
                      </w:pPr>
                      <w:r w:rsidRPr="00F63BFE">
                        <w:rPr>
                          <w:rFonts w:ascii="小塚明朝 Pro R" w:eastAsia="小塚明朝 Pro R" w:hAnsi="小塚明朝 Pro R" w:hint="eastAsia"/>
                          <w:color w:val="000000"/>
                          <w:sz w:val="14"/>
                          <w:szCs w:val="14"/>
                        </w:rPr>
                        <w:t>鹿児島県鹿児島市薩摩２丁目１２番３号</w:t>
                      </w:r>
                    </w:p>
                    <w:p w14:paraId="13EDB5CA" w14:textId="77777777" w:rsidR="009948D9" w:rsidRPr="00F63BFE" w:rsidRDefault="009948D9" w:rsidP="00F63BFE">
                      <w:pPr>
                        <w:jc w:val="center"/>
                        <w:rPr>
                          <w:rFonts w:ascii="小塚明朝 Pro R" w:eastAsia="小塚明朝 Pro R" w:hAnsi="小塚明朝 Pro R"/>
                          <w:color w:val="000000"/>
                          <w:sz w:val="14"/>
                          <w:szCs w:val="14"/>
                        </w:rPr>
                      </w:pPr>
                      <w:r w:rsidRPr="00F63BFE">
                        <w:rPr>
                          <w:rFonts w:ascii="小塚明朝 Pro R" w:eastAsia="小塚明朝 Pro R" w:hAnsi="小塚明朝 Pro R" w:hint="eastAsia"/>
                          <w:color w:val="000000"/>
                          <w:sz w:val="14"/>
                          <w:szCs w:val="14"/>
                        </w:rPr>
                        <w:t>ラピスラズリマンション１０２号室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F620E91" wp14:editId="4EE3D9C3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5334000" cy="3600450"/>
            <wp:effectExtent l="0" t="0" r="0" b="6350"/>
            <wp:wrapNone/>
            <wp:docPr id="12" name="図 4" descr="説明: 説明: makishdata:MAKISH_ペーパーアイテム商品:ペーパーアイテム商品:無料テンプレート:結婚報告ハガキ:報告ハガキ＿レース: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説明: 説明: makishdata:MAKISH_ペーパーアイテム商品:ペーパーアイテム商品:無料テンプレート:結婚報告ハガキ:報告ハガキ＿レース:a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5EA7E" wp14:editId="1625FF22">
                <wp:simplePos x="0" y="0"/>
                <wp:positionH relativeFrom="column">
                  <wp:posOffset>2781300</wp:posOffset>
                </wp:positionH>
                <wp:positionV relativeFrom="paragraph">
                  <wp:posOffset>730250</wp:posOffset>
                </wp:positionV>
                <wp:extent cx="2133600" cy="2133600"/>
                <wp:effectExtent l="0" t="0" r="0" b="0"/>
                <wp:wrapThrough wrapText="bothSides">
                  <wp:wrapPolygon edited="0">
                    <wp:start x="7971" y="0"/>
                    <wp:lineTo x="5914" y="514"/>
                    <wp:lineTo x="1543" y="3343"/>
                    <wp:lineTo x="257" y="6686"/>
                    <wp:lineTo x="0" y="7714"/>
                    <wp:lineTo x="0" y="13629"/>
                    <wp:lineTo x="1029" y="16457"/>
                    <wp:lineTo x="1029" y="16971"/>
                    <wp:lineTo x="5143" y="20571"/>
                    <wp:lineTo x="7457" y="21343"/>
                    <wp:lineTo x="7971" y="21343"/>
                    <wp:lineTo x="13371" y="21343"/>
                    <wp:lineTo x="13886" y="21343"/>
                    <wp:lineTo x="16200" y="20571"/>
                    <wp:lineTo x="20314" y="16971"/>
                    <wp:lineTo x="20314" y="16457"/>
                    <wp:lineTo x="21343" y="13629"/>
                    <wp:lineTo x="21343" y="7714"/>
                    <wp:lineTo x="20057" y="3343"/>
                    <wp:lineTo x="15171" y="514"/>
                    <wp:lineTo x="13371" y="0"/>
                    <wp:lineTo x="7971" y="0"/>
                  </wp:wrapPolygon>
                </wp:wrapThrough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133600"/>
                        </a:xfrm>
                        <a:prstGeom prst="ellipse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8" o:spid="_x0000_s1026" style="position:absolute;left:0;text-align:left;margin-left:219pt;margin-top:57.5pt;width:168pt;height:16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JIAH4DAAAAVzAAVQIAAAAABAABAAIABAAAAFI5OAACAAcABAAAADAxMDABEAMAAQAAAJASAAAC&#10;EAMAAQAAAGAMAAAAAAAAAAABAAAAAQAEAAAAAgIAAAAAAAAAAAYAAwEDAAEAAAAGAAAAGgEFAAEA&#10;AACqBAAAGwEFAAEAAACyBAAAKAEDAAEAAAACAAAAAQIEAAEAAAC6BAAAAgIEAAEAAADnEgAAAAAA&#10;AEgAAAABAAAASAAAAAEAAAD/2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S&#10;bHRA6so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L6AAAAAgACAvoAAAACAAI4QklN&#10;BCYAAAAAAA4AAAAAAAAAAAAAP4AAADhCSU0D8gAAAAAACgAA////////AAA4QklNBA0AAAAAAAQA&#10;AAAe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0AAAAAFJnaHRsb25nAAAIN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EwMAAAABAAAAoAAAAKAAAAHgAAEsAAAA&#10;EucAGAAB/9j/7QAMQWRvYmVfQ00AAf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" stroked="f" strokeweight=".5pt">
                <v:fill r:id="rId9" o:title="" rotate="t" type="frame"/>
                <v:stroke joinstyle="miter"/>
                <w10:wrap type="through"/>
              </v:oval>
            </w:pict>
          </mc:Fallback>
        </mc:AlternateContent>
      </w:r>
    </w:p>
    <w:sectPr w:rsidR="00205E7B" w:rsidSect="00546190">
      <w:pgSz w:w="8392" w:h="5670" w:orient="landscape" w:code="9"/>
      <w:pgMar w:top="0" w:right="0" w:bottom="0" w:left="0" w:header="0" w:footer="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OCRB">
    <w:charset w:val="00"/>
    <w:family w:val="modern"/>
    <w:pitch w:val="fixed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小塚明朝 Pro R">
    <w:panose1 w:val="02020400000000000000"/>
    <w:charset w:val="4E"/>
    <w:family w:val="auto"/>
    <w:pitch w:val="variable"/>
    <w:sig w:usb0="E00002FF" w:usb1="6AC7FCFF" w:usb2="00000012" w:usb3="00000000" w:csb0="00020005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4C0EB1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94808666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58AC5424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BBE490E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4F32BFA8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E0081E6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F1E14B2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57DCFEF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8AA3D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9558C9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3D"/>
    <w:rsid w:val="00007DC9"/>
    <w:rsid w:val="00013C70"/>
    <w:rsid w:val="00040AB1"/>
    <w:rsid w:val="00097AE2"/>
    <w:rsid w:val="000A7516"/>
    <w:rsid w:val="000B5967"/>
    <w:rsid w:val="001534C7"/>
    <w:rsid w:val="001551E7"/>
    <w:rsid w:val="001623E2"/>
    <w:rsid w:val="00163CA6"/>
    <w:rsid w:val="001A5F50"/>
    <w:rsid w:val="001D43E0"/>
    <w:rsid w:val="001E6BD6"/>
    <w:rsid w:val="00205E7B"/>
    <w:rsid w:val="00206199"/>
    <w:rsid w:val="00215F80"/>
    <w:rsid w:val="0021682C"/>
    <w:rsid w:val="00230CB2"/>
    <w:rsid w:val="00231C6A"/>
    <w:rsid w:val="002655BE"/>
    <w:rsid w:val="00283617"/>
    <w:rsid w:val="00285B51"/>
    <w:rsid w:val="002D3A56"/>
    <w:rsid w:val="002D42AE"/>
    <w:rsid w:val="002F0B90"/>
    <w:rsid w:val="00307F52"/>
    <w:rsid w:val="003130AD"/>
    <w:rsid w:val="00326FAC"/>
    <w:rsid w:val="00351783"/>
    <w:rsid w:val="003604C6"/>
    <w:rsid w:val="00371868"/>
    <w:rsid w:val="00383AA2"/>
    <w:rsid w:val="003902F2"/>
    <w:rsid w:val="003B5BFC"/>
    <w:rsid w:val="003F61C9"/>
    <w:rsid w:val="003F755A"/>
    <w:rsid w:val="0043333A"/>
    <w:rsid w:val="0045444F"/>
    <w:rsid w:val="00460763"/>
    <w:rsid w:val="00465493"/>
    <w:rsid w:val="004660FD"/>
    <w:rsid w:val="00484601"/>
    <w:rsid w:val="004912C6"/>
    <w:rsid w:val="004A0827"/>
    <w:rsid w:val="004B7D5C"/>
    <w:rsid w:val="004D2B0C"/>
    <w:rsid w:val="00542023"/>
    <w:rsid w:val="0054240B"/>
    <w:rsid w:val="00544AA2"/>
    <w:rsid w:val="00546190"/>
    <w:rsid w:val="00566D7A"/>
    <w:rsid w:val="005675AA"/>
    <w:rsid w:val="0059324F"/>
    <w:rsid w:val="005B4E6B"/>
    <w:rsid w:val="005B7173"/>
    <w:rsid w:val="005C4909"/>
    <w:rsid w:val="005E469A"/>
    <w:rsid w:val="005F0041"/>
    <w:rsid w:val="005F5B0C"/>
    <w:rsid w:val="00604A8A"/>
    <w:rsid w:val="00620FD4"/>
    <w:rsid w:val="00623B7E"/>
    <w:rsid w:val="00627D5F"/>
    <w:rsid w:val="006734B8"/>
    <w:rsid w:val="00676EE7"/>
    <w:rsid w:val="0069407D"/>
    <w:rsid w:val="006C2164"/>
    <w:rsid w:val="006E32F1"/>
    <w:rsid w:val="006F21B1"/>
    <w:rsid w:val="00700B3D"/>
    <w:rsid w:val="00716153"/>
    <w:rsid w:val="00727478"/>
    <w:rsid w:val="00767991"/>
    <w:rsid w:val="007D236D"/>
    <w:rsid w:val="007D3B7D"/>
    <w:rsid w:val="00800A7F"/>
    <w:rsid w:val="008526B9"/>
    <w:rsid w:val="008622F4"/>
    <w:rsid w:val="00865FBA"/>
    <w:rsid w:val="00870EC0"/>
    <w:rsid w:val="00887DBE"/>
    <w:rsid w:val="008B3BF6"/>
    <w:rsid w:val="008D1F2D"/>
    <w:rsid w:val="008E185F"/>
    <w:rsid w:val="00922FC9"/>
    <w:rsid w:val="00923ECA"/>
    <w:rsid w:val="009356E4"/>
    <w:rsid w:val="00941ECC"/>
    <w:rsid w:val="00943A37"/>
    <w:rsid w:val="00944E8C"/>
    <w:rsid w:val="0096659B"/>
    <w:rsid w:val="009948D9"/>
    <w:rsid w:val="00997354"/>
    <w:rsid w:val="009A56B1"/>
    <w:rsid w:val="009A5A64"/>
    <w:rsid w:val="009B5142"/>
    <w:rsid w:val="009D138B"/>
    <w:rsid w:val="00A0148F"/>
    <w:rsid w:val="00A1416D"/>
    <w:rsid w:val="00B44308"/>
    <w:rsid w:val="00B5195C"/>
    <w:rsid w:val="00B81F76"/>
    <w:rsid w:val="00BA0EEE"/>
    <w:rsid w:val="00BC7E9E"/>
    <w:rsid w:val="00BF7DA8"/>
    <w:rsid w:val="00C23C56"/>
    <w:rsid w:val="00C4089C"/>
    <w:rsid w:val="00C474DD"/>
    <w:rsid w:val="00C6258D"/>
    <w:rsid w:val="00C649AB"/>
    <w:rsid w:val="00C7494E"/>
    <w:rsid w:val="00D026F4"/>
    <w:rsid w:val="00D058FB"/>
    <w:rsid w:val="00D605F5"/>
    <w:rsid w:val="00D848B4"/>
    <w:rsid w:val="00DC30BD"/>
    <w:rsid w:val="00DE3F3D"/>
    <w:rsid w:val="00DF70C9"/>
    <w:rsid w:val="00E2043C"/>
    <w:rsid w:val="00E47160"/>
    <w:rsid w:val="00E52EF6"/>
    <w:rsid w:val="00E622DD"/>
    <w:rsid w:val="00E64C8C"/>
    <w:rsid w:val="00E6704E"/>
    <w:rsid w:val="00E91D34"/>
    <w:rsid w:val="00F05B72"/>
    <w:rsid w:val="00F60705"/>
    <w:rsid w:val="00F615E7"/>
    <w:rsid w:val="00F63BFE"/>
    <w:rsid w:val="00F92756"/>
    <w:rsid w:val="00F929C2"/>
    <w:rsid w:val="00FA1CEA"/>
    <w:rsid w:val="00FD2BEB"/>
    <w:rsid w:val="00FD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26EFDD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">
    <w:name w:val="R会社"/>
    <w:basedOn w:val="a"/>
    <w:pPr>
      <w:adjustRightInd w:val="0"/>
      <w:snapToGrid w:val="0"/>
      <w:ind w:left="113" w:right="113"/>
      <w:jc w:val="left"/>
    </w:pPr>
    <w:rPr>
      <w:sz w:val="22"/>
      <w:szCs w:val="20"/>
      <w:lang w:bidi="he-IL"/>
    </w:rPr>
  </w:style>
  <w:style w:type="paragraph" w:customStyle="1" w:styleId="RNH">
    <w:name w:val="R会社_NH"/>
    <w:basedOn w:val="R"/>
    <w:pPr>
      <w:ind w:left="0"/>
    </w:pPr>
    <w:rPr>
      <w:noProof/>
    </w:rPr>
  </w:style>
  <w:style w:type="paragraph" w:customStyle="1" w:styleId="R0">
    <w:name w:val="R氏名"/>
    <w:basedOn w:val="a"/>
    <w:pPr>
      <w:adjustRightInd w:val="0"/>
      <w:snapToGrid w:val="0"/>
      <w:jc w:val="distribute"/>
    </w:pPr>
    <w:rPr>
      <w:sz w:val="44"/>
      <w:szCs w:val="20"/>
      <w:lang w:bidi="he-IL"/>
    </w:rPr>
  </w:style>
  <w:style w:type="paragraph" w:customStyle="1" w:styleId="RNH0">
    <w:name w:val="R氏名_NH"/>
    <w:basedOn w:val="R0"/>
    <w:rPr>
      <w:noProof/>
    </w:rPr>
  </w:style>
  <w:style w:type="paragraph" w:customStyle="1" w:styleId="R1">
    <w:name w:val="R住所_1"/>
    <w:basedOn w:val="a"/>
    <w:pPr>
      <w:adjustRightInd w:val="0"/>
      <w:snapToGrid w:val="0"/>
      <w:ind w:left="113" w:right="113"/>
      <w:jc w:val="left"/>
    </w:pPr>
    <w:rPr>
      <w:szCs w:val="20"/>
      <w:lang w:bidi="he-IL"/>
    </w:rPr>
  </w:style>
  <w:style w:type="paragraph" w:customStyle="1" w:styleId="R1NH">
    <w:name w:val="R住所_1_NH"/>
    <w:basedOn w:val="R1"/>
    <w:pPr>
      <w:ind w:left="0"/>
    </w:pPr>
    <w:rPr>
      <w:noProof/>
    </w:rPr>
  </w:style>
  <w:style w:type="paragraph" w:customStyle="1" w:styleId="R2">
    <w:name w:val="R住所_2"/>
    <w:basedOn w:val="a"/>
    <w:pPr>
      <w:adjustRightInd w:val="0"/>
      <w:snapToGrid w:val="0"/>
      <w:ind w:left="113" w:right="113"/>
      <w:jc w:val="right"/>
    </w:pPr>
    <w:rPr>
      <w:szCs w:val="20"/>
      <w:lang w:bidi="he-IL"/>
    </w:rPr>
  </w:style>
  <w:style w:type="paragraph" w:customStyle="1" w:styleId="R2NH">
    <w:name w:val="R住所_2_NH"/>
    <w:basedOn w:val="R2"/>
    <w:pPr>
      <w:ind w:left="0"/>
    </w:pPr>
    <w:rPr>
      <w:noProof/>
    </w:rPr>
  </w:style>
  <w:style w:type="paragraph" w:customStyle="1" w:styleId="R3">
    <w:name w:val="R部署"/>
    <w:basedOn w:val="a"/>
    <w:pPr>
      <w:adjustRightInd w:val="0"/>
      <w:snapToGrid w:val="0"/>
      <w:ind w:left="113" w:right="113"/>
      <w:jc w:val="center"/>
    </w:pPr>
    <w:rPr>
      <w:sz w:val="20"/>
      <w:szCs w:val="20"/>
      <w:lang w:bidi="he-IL"/>
    </w:rPr>
  </w:style>
  <w:style w:type="paragraph" w:customStyle="1" w:styleId="RNH1">
    <w:name w:val="R部署_NH"/>
    <w:basedOn w:val="R3"/>
    <w:pPr>
      <w:ind w:left="0"/>
    </w:pPr>
    <w:rPr>
      <w:noProof/>
    </w:rPr>
  </w:style>
  <w:style w:type="paragraph" w:customStyle="1" w:styleId="RA">
    <w:name w:val="R郵便番号A"/>
    <w:basedOn w:val="a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3">
    <w:name w:val="Balloon Text"/>
    <w:basedOn w:val="a"/>
    <w:link w:val="a4"/>
    <w:uiPriority w:val="99"/>
    <w:semiHidden/>
    <w:unhideWhenUsed/>
    <w:rsid w:val="00D058F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58FB"/>
    <w:rPr>
      <w:rFonts w:ascii="ヒラギノ角ゴ ProN W3" w:eastAsia="ヒラギノ角ゴ ProN W3" w:hAnsi="ＭＳ 明朝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">
    <w:name w:val="R会社"/>
    <w:basedOn w:val="a"/>
    <w:pPr>
      <w:adjustRightInd w:val="0"/>
      <w:snapToGrid w:val="0"/>
      <w:ind w:left="113" w:right="113"/>
      <w:jc w:val="left"/>
    </w:pPr>
    <w:rPr>
      <w:sz w:val="22"/>
      <w:szCs w:val="20"/>
      <w:lang w:bidi="he-IL"/>
    </w:rPr>
  </w:style>
  <w:style w:type="paragraph" w:customStyle="1" w:styleId="RNH">
    <w:name w:val="R会社_NH"/>
    <w:basedOn w:val="R"/>
    <w:pPr>
      <w:ind w:left="0"/>
    </w:pPr>
    <w:rPr>
      <w:noProof/>
    </w:rPr>
  </w:style>
  <w:style w:type="paragraph" w:customStyle="1" w:styleId="R0">
    <w:name w:val="R氏名"/>
    <w:basedOn w:val="a"/>
    <w:pPr>
      <w:adjustRightInd w:val="0"/>
      <w:snapToGrid w:val="0"/>
      <w:jc w:val="distribute"/>
    </w:pPr>
    <w:rPr>
      <w:sz w:val="44"/>
      <w:szCs w:val="20"/>
      <w:lang w:bidi="he-IL"/>
    </w:rPr>
  </w:style>
  <w:style w:type="paragraph" w:customStyle="1" w:styleId="RNH0">
    <w:name w:val="R氏名_NH"/>
    <w:basedOn w:val="R0"/>
    <w:rPr>
      <w:noProof/>
    </w:rPr>
  </w:style>
  <w:style w:type="paragraph" w:customStyle="1" w:styleId="R1">
    <w:name w:val="R住所_1"/>
    <w:basedOn w:val="a"/>
    <w:pPr>
      <w:adjustRightInd w:val="0"/>
      <w:snapToGrid w:val="0"/>
      <w:ind w:left="113" w:right="113"/>
      <w:jc w:val="left"/>
    </w:pPr>
    <w:rPr>
      <w:szCs w:val="20"/>
      <w:lang w:bidi="he-IL"/>
    </w:rPr>
  </w:style>
  <w:style w:type="paragraph" w:customStyle="1" w:styleId="R1NH">
    <w:name w:val="R住所_1_NH"/>
    <w:basedOn w:val="R1"/>
    <w:pPr>
      <w:ind w:left="0"/>
    </w:pPr>
    <w:rPr>
      <w:noProof/>
    </w:rPr>
  </w:style>
  <w:style w:type="paragraph" w:customStyle="1" w:styleId="R2">
    <w:name w:val="R住所_2"/>
    <w:basedOn w:val="a"/>
    <w:pPr>
      <w:adjustRightInd w:val="0"/>
      <w:snapToGrid w:val="0"/>
      <w:ind w:left="113" w:right="113"/>
      <w:jc w:val="right"/>
    </w:pPr>
    <w:rPr>
      <w:szCs w:val="20"/>
      <w:lang w:bidi="he-IL"/>
    </w:rPr>
  </w:style>
  <w:style w:type="paragraph" w:customStyle="1" w:styleId="R2NH">
    <w:name w:val="R住所_2_NH"/>
    <w:basedOn w:val="R2"/>
    <w:pPr>
      <w:ind w:left="0"/>
    </w:pPr>
    <w:rPr>
      <w:noProof/>
    </w:rPr>
  </w:style>
  <w:style w:type="paragraph" w:customStyle="1" w:styleId="R3">
    <w:name w:val="R部署"/>
    <w:basedOn w:val="a"/>
    <w:pPr>
      <w:adjustRightInd w:val="0"/>
      <w:snapToGrid w:val="0"/>
      <w:ind w:left="113" w:right="113"/>
      <w:jc w:val="center"/>
    </w:pPr>
    <w:rPr>
      <w:sz w:val="20"/>
      <w:szCs w:val="20"/>
      <w:lang w:bidi="he-IL"/>
    </w:rPr>
  </w:style>
  <w:style w:type="paragraph" w:customStyle="1" w:styleId="RNH1">
    <w:name w:val="R部署_NH"/>
    <w:basedOn w:val="R3"/>
    <w:pPr>
      <w:ind w:left="0"/>
    </w:pPr>
    <w:rPr>
      <w:noProof/>
    </w:rPr>
  </w:style>
  <w:style w:type="paragraph" w:customStyle="1" w:styleId="RA">
    <w:name w:val="R郵便番号A"/>
    <w:basedOn w:val="a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3">
    <w:name w:val="Balloon Text"/>
    <w:basedOn w:val="a"/>
    <w:link w:val="a4"/>
    <w:uiPriority w:val="99"/>
    <w:semiHidden/>
    <w:unhideWhenUsed/>
    <w:rsid w:val="00D058F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58FB"/>
    <w:rPr>
      <w:rFonts w:ascii="ヒラギノ角ゴ ProN W3" w:eastAsia="ヒラギノ角ゴ ProN W3" w:hAnsi="ＭＳ 明朝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Hagaki%20Atena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F4FE16-BBCA-8A4E-BEA7-CAC0EA181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\Program Files\Microsoft Office\Templates\1041\Hagaki Atena Wizard.wiz</Template>
  <TotalTime>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Japanese Postcard Wizard</vt:lpstr>
      <vt:lpstr>Japanese Postcard Wizard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Japanese Postcard Wizard</dc:title>
  <dc:subject/>
  <dc:creator>jojo</dc:creator>
  <cp:keywords/>
  <dc:description/>
  <cp:lastModifiedBy>メイキッシュ株式会社</cp:lastModifiedBy>
  <cp:revision>3</cp:revision>
  <cp:lastPrinted>2018-07-26T03:27:00Z</cp:lastPrinted>
  <dcterms:created xsi:type="dcterms:W3CDTF">2018-07-26T03:27:00Z</dcterms:created>
  <dcterms:modified xsi:type="dcterms:W3CDTF">2018-07-26T03:29:00Z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lpwstr>10.0.2025</vt:lpwstr>
  </property>
  <property fmtid="{D5CDD505-2E9C-101B-9397-08002B2CF9AE}" pid="4" name="RcpntHNum">
    <vt:bool>true</vt:bool>
  </property>
  <property fmtid="{D5CDD505-2E9C-101B-9397-08002B2CF9AE}" pid="5" name="SenderHNum">
    <vt:bool>true</vt:bool>
  </property>
</Properties>
</file>