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9B83F" w14:textId="184C5F8C" w:rsidR="00205E7B" w:rsidRDefault="002811B3">
      <w:pPr>
        <w:rPr>
          <w:sz w:val="2"/>
        </w:rPr>
      </w:pPr>
      <w:bookmarkStart w:id="0" w:name="_GoBack"/>
      <w:bookmarkEnd w:id="0"/>
      <w:r>
        <w:rPr>
          <w:noProof/>
          <w:sz w:val="2"/>
        </w:rPr>
        <w:drawing>
          <wp:anchor distT="0" distB="0" distL="114300" distR="114300" simplePos="0" relativeHeight="251660287" behindDoc="1" locked="0" layoutInCell="1" allowOverlap="1" wp14:anchorId="0B4BBC4B" wp14:editId="33DAC0E9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604260" cy="5329555"/>
            <wp:effectExtent l="0" t="0" r="2540" b="4445"/>
            <wp:wrapNone/>
            <wp:docPr id="7" name="図 7" descr="makishdata:MAKISH_ペーパーアイテム商品:ペーパーアイテム商品:無料テンプレート:結婚報告ハガキ:報告ハガキ＿ガーランド:報告ハガキ＿ガーランド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kishdata:MAKISH_ペーパーアイテム商品:ペーパーアイテム商品:無料テンプレート:結婚報告ハガキ:報告ハガキ＿ガーランド:報告ハガキ＿ガーランド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609719B" wp14:editId="3E3BFEE1">
            <wp:simplePos x="0" y="0"/>
            <wp:positionH relativeFrom="column">
              <wp:posOffset>616585</wp:posOffset>
            </wp:positionH>
            <wp:positionV relativeFrom="paragraph">
              <wp:posOffset>838673</wp:posOffset>
            </wp:positionV>
            <wp:extent cx="2367916" cy="1577358"/>
            <wp:effectExtent l="0" t="0" r="0" b="0"/>
            <wp:wrapNone/>
            <wp:docPr id="5" name="図 4" descr="説明: makishdata:MAKISH_ペーパーアイテム商品:ペーパーアイテム商品:ウェルカムボード: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説明: makishdata:MAKISH_ペーパーアイテム商品:ペーパーアイテム商品:ウェルカムボード: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6" cy="157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EF8EA" wp14:editId="0DD81E94">
                <wp:simplePos x="0" y="0"/>
                <wp:positionH relativeFrom="margin">
                  <wp:posOffset>533400</wp:posOffset>
                </wp:positionH>
                <wp:positionV relativeFrom="paragraph">
                  <wp:posOffset>3200400</wp:posOffset>
                </wp:positionV>
                <wp:extent cx="2511425" cy="730250"/>
                <wp:effectExtent l="0" t="0" r="3175" b="6350"/>
                <wp:wrapSquare wrapText="bothSides"/>
                <wp:docPr id="17" name="テキス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1425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2D37C4" w14:textId="53D39561" w:rsidR="00E91D34" w:rsidRPr="005E0DD3" w:rsidRDefault="00E91D34" w:rsidP="005E0DD3">
                            <w:pPr>
                              <w:jc w:val="center"/>
                              <w:rPr>
                                <w:rFonts w:ascii="小塚ゴシック Pro R" w:eastAsia="小塚ゴシック Pro R" w:hAnsi="小塚ゴシック Pro R"/>
                                <w:color w:val="77552A"/>
                                <w:sz w:val="18"/>
                                <w:szCs w:val="16"/>
                              </w:rPr>
                            </w:pP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私たちは○月○日に結婚しました</w:t>
                            </w:r>
                          </w:p>
                          <w:p w14:paraId="06C147AD" w14:textId="5743FCEE" w:rsidR="00E91D34" w:rsidRPr="005E0DD3" w:rsidRDefault="00E91D34" w:rsidP="005E0DD3">
                            <w:pPr>
                              <w:jc w:val="center"/>
                              <w:rPr>
                                <w:rFonts w:ascii="小塚ゴシック Pro R" w:eastAsia="小塚ゴシック Pro R" w:hAnsi="小塚ゴシック Pro R"/>
                                <w:color w:val="77552A"/>
                                <w:sz w:val="18"/>
                                <w:szCs w:val="16"/>
                              </w:rPr>
                            </w:pP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これから</w:t>
                            </w:r>
                            <w:r w:rsidR="001534C7"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は</w:t>
                            </w: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ふたりで力を合わせ</w:t>
                            </w:r>
                            <w:r w:rsidR="001534C7"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て</w:t>
                            </w:r>
                          </w:p>
                          <w:p w14:paraId="3FE779C9" w14:textId="6A3E5A50" w:rsidR="00E91D34" w:rsidRPr="005E0DD3" w:rsidRDefault="00E91D34" w:rsidP="005E0DD3">
                            <w:pPr>
                              <w:jc w:val="center"/>
                              <w:rPr>
                                <w:rFonts w:ascii="小塚ゴシック Pro R" w:eastAsia="小塚ゴシック Pro R" w:hAnsi="小塚ゴシック Pro R"/>
                                <w:color w:val="77552A"/>
                                <w:sz w:val="18"/>
                                <w:szCs w:val="16"/>
                              </w:rPr>
                            </w:pP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楽しい家庭を築いていきたいと思</w:t>
                            </w:r>
                            <w:r w:rsidR="001534C7"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います</w:t>
                            </w:r>
                          </w:p>
                          <w:p w14:paraId="2E37E7DE" w14:textId="3FC9B046" w:rsidR="00E91D34" w:rsidRPr="005E0DD3" w:rsidRDefault="00E91D34" w:rsidP="005E0DD3">
                            <w:pPr>
                              <w:jc w:val="center"/>
                              <w:rPr>
                                <w:rFonts w:ascii="小塚ゴシック Pro R" w:eastAsia="小塚ゴシック Pro R" w:hAnsi="小塚ゴシック Pro R"/>
                                <w:color w:val="77552A"/>
                                <w:sz w:val="18"/>
                                <w:szCs w:val="16"/>
                              </w:rPr>
                            </w:pP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8"/>
                                <w:szCs w:val="16"/>
                              </w:rPr>
                              <w:t>今後ともよろしくお願いいたします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42pt;margin-top:252pt;width:197.75pt;height:5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" filled="f" stroked="f">
                <v:path arrowok="t"/>
                <v:textbox inset="0,0,0,0">
                  <w:txbxContent>
                    <w:p w14:paraId="692D37C4" w14:textId="53D39561" w:rsidR="00E91D34" w:rsidRPr="005E0DD3" w:rsidRDefault="00E91D34" w:rsidP="005E0DD3">
                      <w:pPr>
                        <w:jc w:val="center"/>
                        <w:rPr>
                          <w:rFonts w:ascii="小塚ゴシック Pro R" w:eastAsia="小塚ゴシック Pro R" w:hAnsi="小塚ゴシック Pro R"/>
                          <w:color w:val="77552A"/>
                          <w:sz w:val="18"/>
                          <w:szCs w:val="16"/>
                        </w:rPr>
                      </w:pP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私たちは○月○日に結婚しました</w:t>
                      </w:r>
                    </w:p>
                    <w:p w14:paraId="06C147AD" w14:textId="5743FCEE" w:rsidR="00E91D34" w:rsidRPr="005E0DD3" w:rsidRDefault="00E91D34" w:rsidP="005E0DD3">
                      <w:pPr>
                        <w:jc w:val="center"/>
                        <w:rPr>
                          <w:rFonts w:ascii="小塚ゴシック Pro R" w:eastAsia="小塚ゴシック Pro R" w:hAnsi="小塚ゴシック Pro R"/>
                          <w:color w:val="77552A"/>
                          <w:sz w:val="18"/>
                          <w:szCs w:val="16"/>
                        </w:rPr>
                      </w:pP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これから</w:t>
                      </w:r>
                      <w:r w:rsidR="001534C7"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は</w:t>
                      </w: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ふたりで力を合わせ</w:t>
                      </w:r>
                      <w:r w:rsidR="001534C7"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て</w:t>
                      </w:r>
                    </w:p>
                    <w:p w14:paraId="3FE779C9" w14:textId="6A3E5A50" w:rsidR="00E91D34" w:rsidRPr="005E0DD3" w:rsidRDefault="00E91D34" w:rsidP="005E0DD3">
                      <w:pPr>
                        <w:jc w:val="center"/>
                        <w:rPr>
                          <w:rFonts w:ascii="小塚ゴシック Pro R" w:eastAsia="小塚ゴシック Pro R" w:hAnsi="小塚ゴシック Pro R"/>
                          <w:color w:val="77552A"/>
                          <w:sz w:val="18"/>
                          <w:szCs w:val="16"/>
                        </w:rPr>
                      </w:pP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楽しい家庭を築いていきたいと思</w:t>
                      </w:r>
                      <w:r w:rsidR="001534C7"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います</w:t>
                      </w:r>
                    </w:p>
                    <w:p w14:paraId="2E37E7DE" w14:textId="3FC9B046" w:rsidR="00E91D34" w:rsidRPr="005E0DD3" w:rsidRDefault="00E91D34" w:rsidP="005E0DD3">
                      <w:pPr>
                        <w:jc w:val="center"/>
                        <w:rPr>
                          <w:rFonts w:ascii="小塚ゴシック Pro R" w:eastAsia="小塚ゴシック Pro R" w:hAnsi="小塚ゴシック Pro R"/>
                          <w:color w:val="77552A"/>
                          <w:sz w:val="18"/>
                          <w:szCs w:val="16"/>
                        </w:rPr>
                      </w:pP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8"/>
                          <w:szCs w:val="16"/>
                        </w:rPr>
                        <w:t>今後ともよろしくお願いいたします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6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B5808" wp14:editId="3FE103CC">
                <wp:simplePos x="0" y="0"/>
                <wp:positionH relativeFrom="column">
                  <wp:posOffset>1400175</wp:posOffset>
                </wp:positionH>
                <wp:positionV relativeFrom="paragraph">
                  <wp:posOffset>4648200</wp:posOffset>
                </wp:positionV>
                <wp:extent cx="2066925" cy="228600"/>
                <wp:effectExtent l="0" t="0" r="15875" b="0"/>
                <wp:wrapSquare wrapText="bothSides"/>
                <wp:docPr id="14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5BF660" w14:textId="77777777" w:rsidR="00E91D34" w:rsidRPr="005E0DD3" w:rsidRDefault="00E91D34" w:rsidP="0045444F">
                            <w:pPr>
                              <w:rPr>
                                <w:rFonts w:ascii="小塚ゴシック Std R" w:eastAsia="小塚ゴシック Std R" w:hAnsi="小塚ゴシック Std R"/>
                                <w:color w:val="77552A"/>
                                <w:sz w:val="20"/>
                                <w:szCs w:val="20"/>
                              </w:rPr>
                            </w:pPr>
                            <w:r w:rsidRPr="005E0DD3">
                              <w:rPr>
                                <w:rFonts w:ascii="小塚ゴシック Std R" w:eastAsia="小塚ゴシック Std R" w:hAnsi="小塚ゴシック Std R" w:hint="eastAsia"/>
                                <w:color w:val="77552A"/>
                                <w:sz w:val="20"/>
                                <w:szCs w:val="20"/>
                              </w:rPr>
                              <w:t>山田　孝明・好美（旧姓  鈴木）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7" type="#_x0000_t202" style="position:absolute;left:0;text-align:left;margin-left:110.25pt;margin-top:366pt;width:162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" filled="f" stroked="f">
                <v:path arrowok="t"/>
                <v:textbox inset="0,0,0,0">
                  <w:txbxContent>
                    <w:p w14:paraId="0D5BF660" w14:textId="77777777" w:rsidR="00E91D34" w:rsidRPr="005E0DD3" w:rsidRDefault="00E91D34" w:rsidP="0045444F">
                      <w:pPr>
                        <w:rPr>
                          <w:rFonts w:ascii="小塚ゴシック Std R" w:eastAsia="小塚ゴシック Std R" w:hAnsi="小塚ゴシック Std R"/>
                          <w:color w:val="77552A"/>
                          <w:sz w:val="20"/>
                          <w:szCs w:val="20"/>
                        </w:rPr>
                      </w:pPr>
                      <w:r w:rsidRPr="005E0DD3">
                        <w:rPr>
                          <w:rFonts w:ascii="小塚ゴシック Std R" w:eastAsia="小塚ゴシック Std R" w:hAnsi="小塚ゴシック Std R" w:hint="eastAsia"/>
                          <w:color w:val="77552A"/>
                          <w:sz w:val="20"/>
                          <w:szCs w:val="20"/>
                        </w:rPr>
                        <w:t>山田　孝明・好美（旧姓  鈴木）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6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E5DB5" wp14:editId="30149325">
                <wp:simplePos x="0" y="0"/>
                <wp:positionH relativeFrom="column">
                  <wp:posOffset>1400175</wp:posOffset>
                </wp:positionH>
                <wp:positionV relativeFrom="paragraph">
                  <wp:posOffset>4197350</wp:posOffset>
                </wp:positionV>
                <wp:extent cx="1946275" cy="400050"/>
                <wp:effectExtent l="0" t="0" r="9525" b="6350"/>
                <wp:wrapSquare wrapText="bothSides"/>
                <wp:docPr id="15" name="テキス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7CA35B" w14:textId="77777777" w:rsidR="00E91D34" w:rsidRPr="005E0DD3" w:rsidRDefault="00E91D34" w:rsidP="0045444F">
                            <w:pPr>
                              <w:rPr>
                                <w:rFonts w:ascii="小塚ゴシック Pro R" w:eastAsia="小塚ゴシック Pro R" w:hAnsi="小塚ゴシック Pro R"/>
                                <w:color w:val="77552A"/>
                                <w:sz w:val="16"/>
                                <w:szCs w:val="16"/>
                              </w:rPr>
                            </w:pP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6"/>
                                <w:szCs w:val="16"/>
                              </w:rPr>
                              <w:t>〒１２３-４５６７</w:t>
                            </w:r>
                          </w:p>
                          <w:p w14:paraId="4393B0AD" w14:textId="77777777" w:rsidR="00E91D34" w:rsidRPr="005E0DD3" w:rsidRDefault="00E91D34" w:rsidP="0045444F">
                            <w:pPr>
                              <w:rPr>
                                <w:rFonts w:ascii="小塚ゴシック Pro R" w:eastAsia="小塚ゴシック Pro R" w:hAnsi="小塚ゴシック Pro R"/>
                                <w:color w:val="77552A"/>
                                <w:sz w:val="16"/>
                                <w:szCs w:val="16"/>
                              </w:rPr>
                            </w:pP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6"/>
                                <w:szCs w:val="16"/>
                              </w:rPr>
                              <w:t>鹿児島県鹿児島市薩摩２丁目１２番３号</w:t>
                            </w:r>
                          </w:p>
                          <w:p w14:paraId="13EDB5CA" w14:textId="77777777" w:rsidR="00E91D34" w:rsidRPr="005E0DD3" w:rsidRDefault="00E91D34" w:rsidP="0045444F">
                            <w:pPr>
                              <w:rPr>
                                <w:rFonts w:ascii="小塚ゴシック Pro R" w:eastAsia="小塚ゴシック Pro R" w:hAnsi="小塚ゴシック Pro R"/>
                                <w:color w:val="77552A"/>
                                <w:sz w:val="16"/>
                                <w:szCs w:val="16"/>
                              </w:rPr>
                            </w:pPr>
                            <w:r w:rsidRPr="005E0DD3">
                              <w:rPr>
                                <w:rFonts w:ascii="小塚ゴシック Pro R" w:eastAsia="小塚ゴシック Pro R" w:hAnsi="小塚ゴシック Pro R" w:hint="eastAsia"/>
                                <w:color w:val="77552A"/>
                                <w:sz w:val="16"/>
                                <w:szCs w:val="16"/>
                              </w:rPr>
                              <w:t>ラピスラズリマンション１０２号室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28" type="#_x0000_t202" style="position:absolute;left:0;text-align:left;margin-left:110.25pt;margin-top:330.5pt;width:153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" filled="f" stroked="f">
                <v:path arrowok="t"/>
                <v:textbox inset="0,0,0,0">
                  <w:txbxContent>
                    <w:p w14:paraId="377CA35B" w14:textId="77777777" w:rsidR="00E91D34" w:rsidRPr="005E0DD3" w:rsidRDefault="00E91D34" w:rsidP="0045444F">
                      <w:pPr>
                        <w:rPr>
                          <w:rFonts w:ascii="小塚ゴシック Pro R" w:eastAsia="小塚ゴシック Pro R" w:hAnsi="小塚ゴシック Pro R"/>
                          <w:color w:val="77552A"/>
                          <w:sz w:val="16"/>
                          <w:szCs w:val="16"/>
                        </w:rPr>
                      </w:pP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6"/>
                          <w:szCs w:val="16"/>
                        </w:rPr>
                        <w:t>〒１２３-４５６７</w:t>
                      </w:r>
                    </w:p>
                    <w:p w14:paraId="4393B0AD" w14:textId="77777777" w:rsidR="00E91D34" w:rsidRPr="005E0DD3" w:rsidRDefault="00E91D34" w:rsidP="0045444F">
                      <w:pPr>
                        <w:rPr>
                          <w:rFonts w:ascii="小塚ゴシック Pro R" w:eastAsia="小塚ゴシック Pro R" w:hAnsi="小塚ゴシック Pro R"/>
                          <w:color w:val="77552A"/>
                          <w:sz w:val="16"/>
                          <w:szCs w:val="16"/>
                        </w:rPr>
                      </w:pP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6"/>
                          <w:szCs w:val="16"/>
                        </w:rPr>
                        <w:t>鹿児島県鹿児島市薩摩２丁目１２番３号</w:t>
                      </w:r>
                    </w:p>
                    <w:p w14:paraId="13EDB5CA" w14:textId="77777777" w:rsidR="00E91D34" w:rsidRPr="005E0DD3" w:rsidRDefault="00E91D34" w:rsidP="0045444F">
                      <w:pPr>
                        <w:rPr>
                          <w:rFonts w:ascii="小塚ゴシック Pro R" w:eastAsia="小塚ゴシック Pro R" w:hAnsi="小塚ゴシック Pro R"/>
                          <w:color w:val="77552A"/>
                          <w:sz w:val="16"/>
                          <w:szCs w:val="16"/>
                        </w:rPr>
                      </w:pPr>
                      <w:r w:rsidRPr="005E0DD3">
                        <w:rPr>
                          <w:rFonts w:ascii="小塚ゴシック Pro R" w:eastAsia="小塚ゴシック Pro R" w:hAnsi="小塚ゴシック Pro R" w:hint="eastAsia"/>
                          <w:color w:val="77552A"/>
                          <w:sz w:val="16"/>
                          <w:szCs w:val="16"/>
                        </w:rPr>
                        <w:t>ラピスラズリマンション１０２号室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5E7B" w:rsidSect="001A5F50">
      <w:pgSz w:w="5670" w:h="8392" w:code="9"/>
      <w:pgMar w:top="0" w:right="0" w:bottom="0" w:left="0" w:header="0" w:footer="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OCRB">
    <w:charset w:val="00"/>
    <w:family w:val="modern"/>
    <w:pitch w:val="fixed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小塚ゴシック Pro R">
    <w:panose1 w:val="020B0400000000000000"/>
    <w:charset w:val="4E"/>
    <w:family w:val="auto"/>
    <w:pitch w:val="variable"/>
    <w:sig w:usb0="E00002FF" w:usb1="6AC7FCFF" w:usb2="00000012" w:usb3="00000000" w:csb0="00020005" w:csb1="00000000"/>
  </w:font>
  <w:font w:name="小塚ゴシック Std R">
    <w:panose1 w:val="020B0400000000000000"/>
    <w:charset w:val="4E"/>
    <w:family w:val="auto"/>
    <w:pitch w:val="variable"/>
    <w:sig w:usb0="800002CF" w:usb1="68C7FCFC" w:usb2="00000012" w:usb3="00000000" w:csb0="0002000D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C0EB1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94808666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58AC542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BBE490E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4F32BFA8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E0081E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F1E14B2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57DCFEF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8AA3D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9558C9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3D"/>
    <w:rsid w:val="00007DC9"/>
    <w:rsid w:val="00013C70"/>
    <w:rsid w:val="00040AB1"/>
    <w:rsid w:val="00097AE2"/>
    <w:rsid w:val="000A7516"/>
    <w:rsid w:val="000B5967"/>
    <w:rsid w:val="001534C7"/>
    <w:rsid w:val="001551E7"/>
    <w:rsid w:val="001623E2"/>
    <w:rsid w:val="00163CA6"/>
    <w:rsid w:val="001A5F50"/>
    <w:rsid w:val="001D43E0"/>
    <w:rsid w:val="001E6BD6"/>
    <w:rsid w:val="00205E7B"/>
    <w:rsid w:val="00206199"/>
    <w:rsid w:val="00215F80"/>
    <w:rsid w:val="00230CB2"/>
    <w:rsid w:val="00231C6A"/>
    <w:rsid w:val="002655BE"/>
    <w:rsid w:val="002811B3"/>
    <w:rsid w:val="00283617"/>
    <w:rsid w:val="00285B51"/>
    <w:rsid w:val="002D3A56"/>
    <w:rsid w:val="002D42AE"/>
    <w:rsid w:val="002F0B90"/>
    <w:rsid w:val="00307F52"/>
    <w:rsid w:val="003130AD"/>
    <w:rsid w:val="00326FAC"/>
    <w:rsid w:val="00351783"/>
    <w:rsid w:val="003604C6"/>
    <w:rsid w:val="00371868"/>
    <w:rsid w:val="00383AA2"/>
    <w:rsid w:val="003902F2"/>
    <w:rsid w:val="003B5BFC"/>
    <w:rsid w:val="003F61C9"/>
    <w:rsid w:val="003F755A"/>
    <w:rsid w:val="0043333A"/>
    <w:rsid w:val="0045444F"/>
    <w:rsid w:val="00460763"/>
    <w:rsid w:val="00465493"/>
    <w:rsid w:val="004660FD"/>
    <w:rsid w:val="00484601"/>
    <w:rsid w:val="004912C6"/>
    <w:rsid w:val="004A0827"/>
    <w:rsid w:val="004B7D5C"/>
    <w:rsid w:val="004D2B0C"/>
    <w:rsid w:val="004F19B8"/>
    <w:rsid w:val="00542023"/>
    <w:rsid w:val="0054240B"/>
    <w:rsid w:val="00544AA2"/>
    <w:rsid w:val="00566D7A"/>
    <w:rsid w:val="005675AA"/>
    <w:rsid w:val="005B4E6B"/>
    <w:rsid w:val="005B7173"/>
    <w:rsid w:val="005C4909"/>
    <w:rsid w:val="005E0DD3"/>
    <w:rsid w:val="005E469A"/>
    <w:rsid w:val="005F0041"/>
    <w:rsid w:val="005F5B0C"/>
    <w:rsid w:val="00604A8A"/>
    <w:rsid w:val="00623B7E"/>
    <w:rsid w:val="00627D5F"/>
    <w:rsid w:val="006734B8"/>
    <w:rsid w:val="00676EE7"/>
    <w:rsid w:val="0069407D"/>
    <w:rsid w:val="006C2164"/>
    <w:rsid w:val="006E32F1"/>
    <w:rsid w:val="006F21B1"/>
    <w:rsid w:val="00700B3D"/>
    <w:rsid w:val="00716153"/>
    <w:rsid w:val="00727478"/>
    <w:rsid w:val="00767991"/>
    <w:rsid w:val="007D236D"/>
    <w:rsid w:val="007D253F"/>
    <w:rsid w:val="007D3B7D"/>
    <w:rsid w:val="00800A7F"/>
    <w:rsid w:val="008276ED"/>
    <w:rsid w:val="008526B9"/>
    <w:rsid w:val="008622F4"/>
    <w:rsid w:val="00865FBA"/>
    <w:rsid w:val="00870EC0"/>
    <w:rsid w:val="00887DBE"/>
    <w:rsid w:val="008B3BF6"/>
    <w:rsid w:val="008D1F2D"/>
    <w:rsid w:val="008E185F"/>
    <w:rsid w:val="008F0E77"/>
    <w:rsid w:val="00922FC9"/>
    <w:rsid w:val="00923ECA"/>
    <w:rsid w:val="009356E4"/>
    <w:rsid w:val="00941ECC"/>
    <w:rsid w:val="00943A37"/>
    <w:rsid w:val="00944E8C"/>
    <w:rsid w:val="0096659B"/>
    <w:rsid w:val="00997354"/>
    <w:rsid w:val="009A56B1"/>
    <w:rsid w:val="009A5A64"/>
    <w:rsid w:val="009B5142"/>
    <w:rsid w:val="009D138B"/>
    <w:rsid w:val="00A0148F"/>
    <w:rsid w:val="00A1416D"/>
    <w:rsid w:val="00A97AAA"/>
    <w:rsid w:val="00B44308"/>
    <w:rsid w:val="00B5195C"/>
    <w:rsid w:val="00BA0EEE"/>
    <w:rsid w:val="00BC7E9E"/>
    <w:rsid w:val="00C23C56"/>
    <w:rsid w:val="00C474DD"/>
    <w:rsid w:val="00C6258D"/>
    <w:rsid w:val="00C649AB"/>
    <w:rsid w:val="00C7494E"/>
    <w:rsid w:val="00D026F4"/>
    <w:rsid w:val="00D058FB"/>
    <w:rsid w:val="00D848B4"/>
    <w:rsid w:val="00DC30BD"/>
    <w:rsid w:val="00DE3F3D"/>
    <w:rsid w:val="00DF70C9"/>
    <w:rsid w:val="00E2043C"/>
    <w:rsid w:val="00E47160"/>
    <w:rsid w:val="00E52EF6"/>
    <w:rsid w:val="00E622DD"/>
    <w:rsid w:val="00E64C8C"/>
    <w:rsid w:val="00E6704E"/>
    <w:rsid w:val="00E91D34"/>
    <w:rsid w:val="00F05B72"/>
    <w:rsid w:val="00F60705"/>
    <w:rsid w:val="00F615E7"/>
    <w:rsid w:val="00F92756"/>
    <w:rsid w:val="00F929C2"/>
    <w:rsid w:val="00FA1CEA"/>
    <w:rsid w:val="00FD2BEB"/>
    <w:rsid w:val="00FD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26EFDD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会社"/>
    <w:basedOn w:val="a"/>
    <w:pPr>
      <w:adjustRightInd w:val="0"/>
      <w:snapToGrid w:val="0"/>
      <w:ind w:left="113" w:right="113"/>
      <w:jc w:val="left"/>
    </w:pPr>
    <w:rPr>
      <w:sz w:val="22"/>
      <w:szCs w:val="20"/>
      <w:lang w:bidi="he-IL"/>
    </w:rPr>
  </w:style>
  <w:style w:type="paragraph" w:customStyle="1" w:styleId="RNH">
    <w:name w:val="R会社_NH"/>
    <w:basedOn w:val="R"/>
    <w:pPr>
      <w:ind w:left="0"/>
    </w:pPr>
    <w:rPr>
      <w:noProof/>
    </w:rPr>
  </w:style>
  <w:style w:type="paragraph" w:customStyle="1" w:styleId="R0">
    <w:name w:val="R氏名"/>
    <w:basedOn w:val="a"/>
    <w:pPr>
      <w:adjustRightInd w:val="0"/>
      <w:snapToGrid w:val="0"/>
      <w:jc w:val="distribute"/>
    </w:pPr>
    <w:rPr>
      <w:sz w:val="44"/>
      <w:szCs w:val="20"/>
      <w:lang w:bidi="he-IL"/>
    </w:rPr>
  </w:style>
  <w:style w:type="paragraph" w:customStyle="1" w:styleId="RNH0">
    <w:name w:val="R氏名_NH"/>
    <w:basedOn w:val="R0"/>
    <w:rPr>
      <w:noProof/>
    </w:rPr>
  </w:style>
  <w:style w:type="paragraph" w:customStyle="1" w:styleId="R1">
    <w:name w:val="R住所_1"/>
    <w:basedOn w:val="a"/>
    <w:pPr>
      <w:adjustRightInd w:val="0"/>
      <w:snapToGrid w:val="0"/>
      <w:ind w:left="113" w:right="113"/>
      <w:jc w:val="left"/>
    </w:pPr>
    <w:rPr>
      <w:szCs w:val="20"/>
      <w:lang w:bidi="he-IL"/>
    </w:rPr>
  </w:style>
  <w:style w:type="paragraph" w:customStyle="1" w:styleId="R1NH">
    <w:name w:val="R住所_1_NH"/>
    <w:basedOn w:val="R1"/>
    <w:pPr>
      <w:ind w:left="0"/>
    </w:pPr>
    <w:rPr>
      <w:noProof/>
    </w:rPr>
  </w:style>
  <w:style w:type="paragraph" w:customStyle="1" w:styleId="R2">
    <w:name w:val="R住所_2"/>
    <w:basedOn w:val="a"/>
    <w:pPr>
      <w:adjustRightInd w:val="0"/>
      <w:snapToGrid w:val="0"/>
      <w:ind w:left="113" w:right="113"/>
      <w:jc w:val="right"/>
    </w:pPr>
    <w:rPr>
      <w:szCs w:val="20"/>
      <w:lang w:bidi="he-IL"/>
    </w:rPr>
  </w:style>
  <w:style w:type="paragraph" w:customStyle="1" w:styleId="R2NH">
    <w:name w:val="R住所_2_NH"/>
    <w:basedOn w:val="R2"/>
    <w:pPr>
      <w:ind w:left="0"/>
    </w:pPr>
    <w:rPr>
      <w:noProof/>
    </w:rPr>
  </w:style>
  <w:style w:type="paragraph" w:customStyle="1" w:styleId="R3">
    <w:name w:val="R部署"/>
    <w:basedOn w:val="a"/>
    <w:pPr>
      <w:adjustRightInd w:val="0"/>
      <w:snapToGrid w:val="0"/>
      <w:ind w:left="113" w:right="113"/>
      <w:jc w:val="center"/>
    </w:pPr>
    <w:rPr>
      <w:sz w:val="20"/>
      <w:szCs w:val="20"/>
      <w:lang w:bidi="he-IL"/>
    </w:rPr>
  </w:style>
  <w:style w:type="paragraph" w:customStyle="1" w:styleId="RNH1">
    <w:name w:val="R部署_NH"/>
    <w:basedOn w:val="R3"/>
    <w:pPr>
      <w:ind w:left="0"/>
    </w:pPr>
    <w:rPr>
      <w:noProof/>
    </w:rPr>
  </w:style>
  <w:style w:type="paragraph" w:customStyle="1" w:styleId="RA">
    <w:name w:val="R郵便番号A"/>
    <w:basedOn w:val="a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3">
    <w:name w:val="Balloon Text"/>
    <w:basedOn w:val="a"/>
    <w:link w:val="a4"/>
    <w:uiPriority w:val="99"/>
    <w:semiHidden/>
    <w:unhideWhenUsed/>
    <w:rsid w:val="00D058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58FB"/>
    <w:rPr>
      <w:rFonts w:ascii="ヒラギノ角ゴ ProN W3" w:eastAsia="ヒラギノ角ゴ ProN W3" w:hAnsi="ＭＳ 明朝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会社"/>
    <w:basedOn w:val="a"/>
    <w:pPr>
      <w:adjustRightInd w:val="0"/>
      <w:snapToGrid w:val="0"/>
      <w:ind w:left="113" w:right="113"/>
      <w:jc w:val="left"/>
    </w:pPr>
    <w:rPr>
      <w:sz w:val="22"/>
      <w:szCs w:val="20"/>
      <w:lang w:bidi="he-IL"/>
    </w:rPr>
  </w:style>
  <w:style w:type="paragraph" w:customStyle="1" w:styleId="RNH">
    <w:name w:val="R会社_NH"/>
    <w:basedOn w:val="R"/>
    <w:pPr>
      <w:ind w:left="0"/>
    </w:pPr>
    <w:rPr>
      <w:noProof/>
    </w:rPr>
  </w:style>
  <w:style w:type="paragraph" w:customStyle="1" w:styleId="R0">
    <w:name w:val="R氏名"/>
    <w:basedOn w:val="a"/>
    <w:pPr>
      <w:adjustRightInd w:val="0"/>
      <w:snapToGrid w:val="0"/>
      <w:jc w:val="distribute"/>
    </w:pPr>
    <w:rPr>
      <w:sz w:val="44"/>
      <w:szCs w:val="20"/>
      <w:lang w:bidi="he-IL"/>
    </w:rPr>
  </w:style>
  <w:style w:type="paragraph" w:customStyle="1" w:styleId="RNH0">
    <w:name w:val="R氏名_NH"/>
    <w:basedOn w:val="R0"/>
    <w:rPr>
      <w:noProof/>
    </w:rPr>
  </w:style>
  <w:style w:type="paragraph" w:customStyle="1" w:styleId="R1">
    <w:name w:val="R住所_1"/>
    <w:basedOn w:val="a"/>
    <w:pPr>
      <w:adjustRightInd w:val="0"/>
      <w:snapToGrid w:val="0"/>
      <w:ind w:left="113" w:right="113"/>
      <w:jc w:val="left"/>
    </w:pPr>
    <w:rPr>
      <w:szCs w:val="20"/>
      <w:lang w:bidi="he-IL"/>
    </w:rPr>
  </w:style>
  <w:style w:type="paragraph" w:customStyle="1" w:styleId="R1NH">
    <w:name w:val="R住所_1_NH"/>
    <w:basedOn w:val="R1"/>
    <w:pPr>
      <w:ind w:left="0"/>
    </w:pPr>
    <w:rPr>
      <w:noProof/>
    </w:rPr>
  </w:style>
  <w:style w:type="paragraph" w:customStyle="1" w:styleId="R2">
    <w:name w:val="R住所_2"/>
    <w:basedOn w:val="a"/>
    <w:pPr>
      <w:adjustRightInd w:val="0"/>
      <w:snapToGrid w:val="0"/>
      <w:ind w:left="113" w:right="113"/>
      <w:jc w:val="right"/>
    </w:pPr>
    <w:rPr>
      <w:szCs w:val="20"/>
      <w:lang w:bidi="he-IL"/>
    </w:rPr>
  </w:style>
  <w:style w:type="paragraph" w:customStyle="1" w:styleId="R2NH">
    <w:name w:val="R住所_2_NH"/>
    <w:basedOn w:val="R2"/>
    <w:pPr>
      <w:ind w:left="0"/>
    </w:pPr>
    <w:rPr>
      <w:noProof/>
    </w:rPr>
  </w:style>
  <w:style w:type="paragraph" w:customStyle="1" w:styleId="R3">
    <w:name w:val="R部署"/>
    <w:basedOn w:val="a"/>
    <w:pPr>
      <w:adjustRightInd w:val="0"/>
      <w:snapToGrid w:val="0"/>
      <w:ind w:left="113" w:right="113"/>
      <w:jc w:val="center"/>
    </w:pPr>
    <w:rPr>
      <w:sz w:val="20"/>
      <w:szCs w:val="20"/>
      <w:lang w:bidi="he-IL"/>
    </w:rPr>
  </w:style>
  <w:style w:type="paragraph" w:customStyle="1" w:styleId="RNH1">
    <w:name w:val="R部署_NH"/>
    <w:basedOn w:val="R3"/>
    <w:pPr>
      <w:ind w:left="0"/>
    </w:pPr>
    <w:rPr>
      <w:noProof/>
    </w:rPr>
  </w:style>
  <w:style w:type="paragraph" w:customStyle="1" w:styleId="RA">
    <w:name w:val="R郵便番号A"/>
    <w:basedOn w:val="a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3">
    <w:name w:val="Balloon Text"/>
    <w:basedOn w:val="a"/>
    <w:link w:val="a4"/>
    <w:uiPriority w:val="99"/>
    <w:semiHidden/>
    <w:unhideWhenUsed/>
    <w:rsid w:val="00D058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58FB"/>
    <w:rPr>
      <w:rFonts w:ascii="ヒラギノ角ゴ ProN W3" w:eastAsia="ヒラギノ角ゴ ProN W3" w:hAnsi="ＭＳ 明朝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Hagaki%20Atena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1A45B9-A8F3-EF45-B02E-E5CFE7C9A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Files\Microsoft Office\Templates\1041\Hagaki Atena Wizard.wiz</Template>
  <TotalTime>4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Japanese Postcard Wizard</vt:lpstr>
      <vt:lpstr>Japanese Postcard Wizard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Japanese Postcard Wizard</dc:title>
  <dc:subject/>
  <dc:creator>jojo</dc:creator>
  <cp:keywords/>
  <dc:description/>
  <cp:lastModifiedBy>メイキッシュ株式会社</cp:lastModifiedBy>
  <cp:revision>4</cp:revision>
  <cp:lastPrinted>2018-06-14T07:52:00Z</cp:lastPrinted>
  <dcterms:created xsi:type="dcterms:W3CDTF">2018-06-14T07:52:00Z</dcterms:created>
  <dcterms:modified xsi:type="dcterms:W3CDTF">2018-06-14T08:43:00Z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lpwstr>10.0.2025</vt:lpwstr>
  </property>
  <property fmtid="{D5CDD505-2E9C-101B-9397-08002B2CF9AE}" pid="4" name="RcpntHNum">
    <vt:bool>true</vt:bool>
  </property>
  <property fmtid="{D5CDD505-2E9C-101B-9397-08002B2CF9AE}" pid="5" name="SenderHNum">
    <vt:bool>true</vt:bool>
  </property>
</Properties>
</file>